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9E5" w:themeColor="background2"/>
  <w:body>
    <w:p w:rsidR="00190DE4" w:rsidRDefault="000178CE" w:rsidP="00950C2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27.55pt;margin-top:371.85pt;width:271.6pt;height:183.6pt;z-index:251669504;mso-position-horizontal-relative:margin" filled="f" stroked="f">
            <v:textbox style="mso-next-textbox:#_x0000_s1046">
              <w:txbxContent>
                <w:p w:rsidR="00612C91" w:rsidRPr="00F06014" w:rsidRDefault="00612C91" w:rsidP="00057217">
                  <w:pPr>
                    <w:pStyle w:val="Description"/>
                    <w:spacing w:after="0"/>
                    <w:jc w:val="center"/>
                    <w:rPr>
                      <w:rFonts w:ascii="Comic Sans MS" w:hAnsi="Comic Sans MS"/>
                      <w:sz w:val="24"/>
                      <w:u w:val="single"/>
                    </w:rPr>
                  </w:pPr>
                  <w:r w:rsidRPr="00F06014">
                    <w:rPr>
                      <w:rFonts w:ascii="Comic Sans MS" w:hAnsi="Comic Sans MS"/>
                      <w:sz w:val="24"/>
                      <w:u w:val="single"/>
                    </w:rPr>
                    <w:t>Activities Include:</w:t>
                  </w:r>
                </w:p>
                <w:p w:rsidR="000178CE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Physical Activities to include</w:t>
                  </w:r>
                </w:p>
                <w:p w:rsidR="00612C91" w:rsidRPr="00F06014" w:rsidRDefault="00612C91" w:rsidP="000178CE">
                  <w:pPr>
                    <w:pStyle w:val="Description"/>
                    <w:spacing w:after="0" w:line="240" w:lineRule="auto"/>
                    <w:ind w:left="720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 P.E. and Gymnastics</w:t>
                  </w:r>
                </w:p>
                <w:p w:rsidR="00612C91" w:rsidRPr="00F06014" w:rsidRDefault="00612C91" w:rsidP="00B94CE4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Dance and Music Activities</w:t>
                  </w:r>
                </w:p>
                <w:p w:rsidR="00612C91" w:rsidRPr="00F06014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Arts &amp; Crafts (Creative Construction)</w:t>
                  </w:r>
                </w:p>
                <w:p w:rsidR="00612C91" w:rsidRPr="00F06014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Story Time, Drama</w:t>
                  </w:r>
                  <w:r>
                    <w:rPr>
                      <w:rFonts w:ascii="Comic Sans MS" w:hAnsi="Comic Sans MS"/>
                      <w:sz w:val="24"/>
                    </w:rPr>
                    <w:t>,</w:t>
                  </w:r>
                  <w:r w:rsidRPr="00F06014">
                    <w:rPr>
                      <w:rFonts w:ascii="Comic Sans MS" w:hAnsi="Comic Sans MS"/>
                      <w:sz w:val="24"/>
                    </w:rPr>
                    <w:t xml:space="preserve"> and Movies </w:t>
                  </w:r>
                </w:p>
                <w:p w:rsidR="00612C91" w:rsidRPr="00F06014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Picnic and Outdoor Activities</w:t>
                  </w:r>
                </w:p>
                <w:p w:rsidR="00612C91" w:rsidRPr="00F06014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Water Day</w:t>
                  </w:r>
                </w:p>
                <w:p w:rsidR="00612C91" w:rsidRPr="00F06014" w:rsidRDefault="00612C91" w:rsidP="00347F2F">
                  <w:pPr>
                    <w:pStyle w:val="Description"/>
                    <w:numPr>
                      <w:ilvl w:val="0"/>
                      <w:numId w:val="5"/>
                    </w:numPr>
                    <w:rPr>
                      <w:rFonts w:ascii="Comic Sans MS" w:hAnsi="Comic Sans MS"/>
                      <w:sz w:val="24"/>
                    </w:rPr>
                  </w:pPr>
                  <w:r w:rsidRPr="00F06014">
                    <w:rPr>
                      <w:rFonts w:ascii="Comic Sans MS" w:hAnsi="Comic Sans MS"/>
                      <w:sz w:val="24"/>
                    </w:rPr>
                    <w:t>Academic Reinforcement and more…..</w:t>
                  </w:r>
                </w:p>
                <w:p w:rsidR="00612C91" w:rsidRPr="001B7C41" w:rsidRDefault="00612C91" w:rsidP="00347F2F">
                  <w:pPr>
                    <w:pStyle w:val="Description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8B7D50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0" type="#_x0000_t61" style="position:absolute;margin-left:380.7pt;margin-top:535.05pt;width:118.45pt;height:93.9pt;z-index:251671552" adj="3228,23521" fillcolor="#ff953e [3206]" strokecolor="#f2f2f2 [3041]" strokeweight="3pt">
            <v:shadow on="t" type="perspective" color="#9d4600 [1606]" opacity=".5" offset="1pt" offset2="-1pt"/>
            <v:textbox style="mso-next-textbox:#_x0000_s1050">
              <w:txbxContent>
                <w:p w:rsidR="00612C91" w:rsidRDefault="00612C91" w:rsidP="00F508BE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Program includes daily snack and Friday</w:t>
                  </w:r>
                  <w:r w:rsidR="005A3F82">
                    <w:rPr>
                      <w:szCs w:val="24"/>
                    </w:rPr>
                    <w:t>’s</w:t>
                  </w:r>
                  <w:r>
                    <w:rPr>
                      <w:szCs w:val="24"/>
                    </w:rPr>
                    <w:t xml:space="preserve"> special treat.</w:t>
                  </w:r>
                  <w:r w:rsidR="008B7D50">
                    <w:rPr>
                      <w:szCs w:val="24"/>
                    </w:rPr>
                    <w:t xml:space="preserve">  Lunch needs to be provided by parents.</w:t>
                  </w:r>
                </w:p>
                <w:p w:rsidR="00612C91" w:rsidRDefault="00612C91" w:rsidP="00F508BE">
                  <w:pPr>
                    <w:jc w:val="center"/>
                    <w:rPr>
                      <w:szCs w:val="24"/>
                    </w:rPr>
                  </w:pPr>
                </w:p>
                <w:p w:rsidR="00612C91" w:rsidRPr="0090509E" w:rsidRDefault="00612C91" w:rsidP="0090509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8B7D50" w:rsidRPr="00E408C4">
        <w:rPr>
          <w:noProof/>
          <w:sz w:val="40"/>
          <w:szCs w:val="4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8" type="#_x0000_t106" style="position:absolute;margin-left:94.35pt;margin-top:535.05pt;width:279.85pt;height:105.6pt;z-index:251670528" adj="8378,22285" fillcolor="#f8bd52 [3207]" strokecolor="#f2f2f2 [3041]" strokeweight="3pt">
            <v:shadow on="t" type="perspective" color="#9d6706 [1607]" opacity=".5" offset="1pt" offset2="-1pt"/>
            <v:textbox style="mso-next-textbox:#_x0000_s1048">
              <w:txbxContent>
                <w:p w:rsidR="00612C91" w:rsidRPr="001B7C41" w:rsidRDefault="00612C91" w:rsidP="001B7C41">
                  <w:pPr>
                    <w:spacing w:after="0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1B7C41">
                    <w:rPr>
                      <w:b/>
                      <w:sz w:val="24"/>
                      <w:szCs w:val="24"/>
                      <w:u w:val="single"/>
                    </w:rPr>
                    <w:t>Program Hours:</w:t>
                  </w:r>
                </w:p>
                <w:p w:rsidR="00612C91" w:rsidRPr="001B7C41" w:rsidRDefault="00612C91" w:rsidP="005771D3">
                  <w:pPr>
                    <w:spacing w:after="0"/>
                    <w:rPr>
                      <w:sz w:val="24"/>
                      <w:szCs w:val="24"/>
                    </w:rPr>
                  </w:pPr>
                  <w:r w:rsidRPr="001B7C41">
                    <w:rPr>
                      <w:sz w:val="24"/>
                      <w:szCs w:val="24"/>
                    </w:rPr>
                    <w:t xml:space="preserve">Full Time:  </w:t>
                  </w:r>
                  <w:r>
                    <w:rPr>
                      <w:sz w:val="24"/>
                      <w:szCs w:val="24"/>
                    </w:rPr>
                    <w:t>8:30</w:t>
                  </w:r>
                  <w:r w:rsidRPr="001B7C41">
                    <w:rPr>
                      <w:sz w:val="24"/>
                      <w:szCs w:val="24"/>
                    </w:rPr>
                    <w:t xml:space="preserve"> a.m. to 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1B7C41">
                    <w:rPr>
                      <w:sz w:val="24"/>
                      <w:szCs w:val="24"/>
                    </w:rPr>
                    <w:t>:00 p.m.</w:t>
                  </w:r>
                </w:p>
                <w:p w:rsidR="00612C91" w:rsidRPr="001B7C41" w:rsidRDefault="00612C91" w:rsidP="005771D3">
                  <w:pPr>
                    <w:spacing w:after="0"/>
                    <w:rPr>
                      <w:sz w:val="24"/>
                      <w:szCs w:val="24"/>
                    </w:rPr>
                  </w:pPr>
                  <w:r w:rsidRPr="001B7C41">
                    <w:rPr>
                      <w:sz w:val="24"/>
                      <w:szCs w:val="24"/>
                    </w:rPr>
                    <w:t xml:space="preserve">Part Time:  </w:t>
                  </w:r>
                  <w:r w:rsidR="005A3F82">
                    <w:rPr>
                      <w:sz w:val="24"/>
                      <w:szCs w:val="24"/>
                    </w:rPr>
                    <w:t>8:3</w:t>
                  </w:r>
                  <w:r w:rsidRPr="001B7C41">
                    <w:rPr>
                      <w:sz w:val="24"/>
                      <w:szCs w:val="24"/>
                    </w:rPr>
                    <w:t>0 a.m. to 12:00 p.m.</w:t>
                  </w:r>
                </w:p>
                <w:p w:rsidR="00612C91" w:rsidRDefault="00612C91" w:rsidP="005771D3">
                  <w:pPr>
                    <w:spacing w:after="0"/>
                  </w:pPr>
                  <w:proofErr w:type="gramStart"/>
                  <w:r>
                    <w:rPr>
                      <w:sz w:val="24"/>
                      <w:szCs w:val="24"/>
                    </w:rPr>
                    <w:t>After</w:t>
                  </w:r>
                  <w:r w:rsidRPr="001B7C41">
                    <w:rPr>
                      <w:sz w:val="24"/>
                      <w:szCs w:val="24"/>
                    </w:rPr>
                    <w:t xml:space="preserve"> Care:  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1B7C41">
                    <w:rPr>
                      <w:sz w:val="24"/>
                      <w:szCs w:val="24"/>
                    </w:rPr>
                    <w:t>:00 p.m. to 6:00</w:t>
                  </w:r>
                  <w:r>
                    <w:rPr>
                      <w:sz w:val="24"/>
                      <w:szCs w:val="24"/>
                    </w:rPr>
                    <w:t xml:space="preserve"> p.m.</w:t>
                  </w:r>
                  <w:proofErr w:type="gramEnd"/>
                </w:p>
              </w:txbxContent>
            </v:textbox>
          </v:shape>
        </w:pict>
      </w:r>
      <w:r w:rsidR="005547BA">
        <w:rPr>
          <w:noProof/>
        </w:rPr>
        <w:pict>
          <v:shape id="_x0000_s1040" type="#_x0000_t202" style="position:absolute;margin-left:326.35pt;margin-top:267.6pt;width:180.05pt;height:120.6pt;z-index:251665408;mso-position-horizontal-relative:margin" filled="f" stroked="f">
            <v:textbox style="mso-next-textbox:#_x0000_s1040">
              <w:txbxContent>
                <w:p w:rsidR="00612C91" w:rsidRDefault="00612C91" w:rsidP="001B7C41">
                  <w:pPr>
                    <w:pStyle w:val="Location"/>
                    <w:jc w:val="center"/>
                    <w:rPr>
                      <w:b w:val="0"/>
                    </w:rPr>
                  </w:pPr>
                  <w:r w:rsidRPr="00451FAF">
                    <w:rPr>
                      <w:u w:val="single"/>
                    </w:rPr>
                    <w:t>Session 2</w:t>
                  </w:r>
                  <w:r>
                    <w:rPr>
                      <w:u w:val="single"/>
                    </w:rPr>
                    <w:t xml:space="preserve"> </w:t>
                  </w:r>
                </w:p>
                <w:p w:rsidR="00612C91" w:rsidRPr="006944D6" w:rsidRDefault="00612C91" w:rsidP="006944D6">
                  <w:pPr>
                    <w:pStyle w:val="Location"/>
                    <w:jc w:val="center"/>
                    <w:rPr>
                      <w:b w:val="0"/>
                      <w:sz w:val="16"/>
                      <w:szCs w:val="16"/>
                    </w:rPr>
                  </w:pPr>
                  <w:r w:rsidRPr="00F06014">
                    <w:rPr>
                      <w:b w:val="0"/>
                      <w:sz w:val="20"/>
                      <w:szCs w:val="20"/>
                    </w:rPr>
                    <w:t>(4 Weeks)</w:t>
                  </w:r>
                </w:p>
                <w:p w:rsidR="00612C91" w:rsidRPr="00950C2C" w:rsidRDefault="00612C91" w:rsidP="00950C2C">
                  <w:pPr>
                    <w:pStyle w:val="Location"/>
                    <w:jc w:val="center"/>
                    <w:rPr>
                      <w:sz w:val="28"/>
                      <w:szCs w:val="28"/>
                    </w:rPr>
                  </w:pPr>
                  <w:r w:rsidRPr="00950C2C">
                    <w:rPr>
                      <w:sz w:val="28"/>
                      <w:szCs w:val="28"/>
                    </w:rPr>
                    <w:t xml:space="preserve">July </w:t>
                  </w:r>
                  <w:r>
                    <w:rPr>
                      <w:sz w:val="28"/>
                      <w:szCs w:val="28"/>
                    </w:rPr>
                    <w:t>18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 w:rsidRPr="00950C2C">
                    <w:rPr>
                      <w:sz w:val="28"/>
                      <w:szCs w:val="28"/>
                    </w:rPr>
                    <w:t xml:space="preserve"> – July </w:t>
                  </w:r>
                  <w:r>
                    <w:rPr>
                      <w:sz w:val="28"/>
                      <w:szCs w:val="28"/>
                    </w:rPr>
                    <w:t>22</w:t>
                  </w:r>
                  <w:r>
                    <w:rPr>
                      <w:sz w:val="28"/>
                      <w:szCs w:val="28"/>
                      <w:vertAlign w:val="superscript"/>
                    </w:rPr>
                    <w:t>nd</w:t>
                  </w:r>
                </w:p>
                <w:p w:rsidR="00612C91" w:rsidRDefault="00612C91" w:rsidP="00950C2C">
                  <w:pPr>
                    <w:pStyle w:val="Location"/>
                    <w:jc w:val="center"/>
                    <w:rPr>
                      <w:sz w:val="28"/>
                      <w:szCs w:val="28"/>
                      <w:vertAlign w:val="superscript"/>
                    </w:rPr>
                  </w:pPr>
                  <w:r w:rsidRPr="00950C2C">
                    <w:rPr>
                      <w:sz w:val="28"/>
                      <w:szCs w:val="28"/>
                    </w:rPr>
                    <w:t>July 2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950C2C">
                    <w:rPr>
                      <w:sz w:val="28"/>
                      <w:szCs w:val="28"/>
                    </w:rPr>
                    <w:t xml:space="preserve"> July </w:t>
                  </w:r>
                  <w:r>
                    <w:rPr>
                      <w:sz w:val="28"/>
                      <w:szCs w:val="28"/>
                    </w:rPr>
                    <w:t>29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612C91" w:rsidRDefault="00612C91" w:rsidP="0090509E">
                  <w:pPr>
                    <w:pStyle w:val="Location"/>
                    <w:jc w:val="center"/>
                    <w:rPr>
                      <w:sz w:val="28"/>
                      <w:szCs w:val="28"/>
                      <w:vertAlign w:val="superscript"/>
                    </w:rPr>
                  </w:pPr>
                  <w:r>
                    <w:rPr>
                      <w:sz w:val="28"/>
                      <w:szCs w:val="28"/>
                    </w:rPr>
                    <w:t>August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  <w:vertAlign w:val="superscript"/>
                    </w:rPr>
                    <w:t>st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August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612C91" w:rsidRPr="00950C2C" w:rsidRDefault="00612C91" w:rsidP="006944D6">
                  <w:pPr>
                    <w:pStyle w:val="Location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August 8</w:t>
                  </w:r>
                  <w:r>
                    <w:rPr>
                      <w:sz w:val="28"/>
                      <w:szCs w:val="28"/>
                      <w:vertAlign w:val="superscript"/>
                    </w:rPr>
                    <w:t xml:space="preserve">rd   </w:t>
                  </w:r>
                  <w:r w:rsidRPr="00950C2C">
                    <w:rPr>
                      <w:sz w:val="28"/>
                      <w:szCs w:val="28"/>
                    </w:rPr>
                    <w:t>– August</w:t>
                  </w:r>
                  <w:r>
                    <w:rPr>
                      <w:sz w:val="28"/>
                      <w:szCs w:val="28"/>
                    </w:rPr>
                    <w:t xml:space="preserve"> 12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</w:t>
                  </w:r>
                  <w:r>
                    <w:rPr>
                      <w:sz w:val="28"/>
                      <w:szCs w:val="28"/>
                      <w:vertAlign w:val="superscript"/>
                    </w:rPr>
                    <w:t>h</w:t>
                  </w:r>
                </w:p>
                <w:p w:rsidR="00612C91" w:rsidRDefault="00612C91" w:rsidP="00204B51">
                  <w:pPr>
                    <w:pStyle w:val="Location"/>
                    <w:jc w:val="right"/>
                  </w:pPr>
                </w:p>
                <w:p w:rsidR="00612C91" w:rsidRDefault="00612C91" w:rsidP="0094108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  <w:p w:rsidR="00612C91" w:rsidRDefault="00612C91" w:rsidP="009F3351">
                  <w:pPr>
                    <w:pStyle w:val="Location"/>
                  </w:pPr>
                </w:p>
                <w:p w:rsidR="00612C91" w:rsidRDefault="00612C91" w:rsidP="009F3351">
                  <w:pPr>
                    <w:pStyle w:val="Location"/>
                  </w:pPr>
                </w:p>
                <w:p w:rsidR="00612C91" w:rsidRDefault="00612C91" w:rsidP="009F3351">
                  <w:pPr>
                    <w:pStyle w:val="Address"/>
                  </w:pPr>
                </w:p>
              </w:txbxContent>
            </v:textbox>
            <w10:wrap anchorx="margin"/>
          </v:shape>
        </w:pict>
      </w:r>
      <w:r w:rsidR="005547BA">
        <w:pict>
          <v:rect id="_x0000_s1037" style="position:absolute;margin-left:-93.6pt;margin-top:-431.25pt;width:642.3pt;height:1243.25pt;z-index:-251663365" fillcolor="#fad797 [1943]" strokecolor="#fad797 [1943]" strokeweight="1pt">
            <v:fill color2="#fdf1dc [663]" rotate="t" angle="-45" focusposition="1" focussize="" focus="-50%" type="gradient"/>
            <v:shadow on="t" type="perspective" color="#9d6706 [1607]" opacity=".5" offset="1pt" offset2="-3pt"/>
          </v:rect>
        </w:pict>
      </w:r>
      <w:r w:rsidR="005547BA"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55" type="#_x0000_t188" style="position:absolute;margin-left:-54.7pt;margin-top:89.45pt;width:553.85pt;height:90.7pt;z-index:251673600">
            <v:textbox style="mso-next-textbox:#_x0000_s1055">
              <w:txbxContent>
                <w:p w:rsidR="00612C91" w:rsidRPr="00950C2C" w:rsidRDefault="00612C91" w:rsidP="00950C2C">
                  <w:r>
                    <w:rPr>
                      <w:noProof/>
                    </w:rPr>
                    <w:drawing>
                      <wp:inline distT="0" distB="0" distL="0" distR="0">
                        <wp:extent cx="1464227" cy="662609"/>
                        <wp:effectExtent l="19050" t="0" r="2623" b="0"/>
                        <wp:docPr id="3" name="Picture 3" descr="logo_casa_montesoriBl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asa_montesoriBlu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681" cy="66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8C4" w:rsidRPr="00E408C4">
        <w:rPr>
          <w:noProof/>
          <w:sz w:val="40"/>
          <w:szCs w:val="40"/>
          <w:lang w:eastAsia="zh-TW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margin-left:-60.7pt;margin-top:635.4pt;width:555.05pt;height:131.3pt;z-index:251668480;mso-wrap-distance-top:7.2pt;mso-wrap-distance-bottom:7.2pt;mso-position-horizontal-relative:margin;mso-position-vertical-relative:margin" o:allowincell="f" fillcolor="#46a6bd [3208]" strokecolor="#46a6bd [3208]" strokeweight="10pt">
            <v:fill opacity="19661f"/>
            <v:shadow color="#868686"/>
            <v:textbox style="mso-next-textbox:#_x0000_s1044" inset="10.8pt,7.2pt,10.8pt">
              <w:txbxContent>
                <w:p w:rsidR="00612C91" w:rsidRPr="00E55FFC" w:rsidRDefault="00612C91" w:rsidP="008D13BB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Registration Fee of $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50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.00 includes all materials. This fee is non-refundable.</w:t>
                  </w:r>
                </w:p>
                <w:p w:rsidR="00612C91" w:rsidRPr="00E55FFC" w:rsidRDefault="00612C91" w:rsidP="008D13BB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Students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will 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be 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require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d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to buy shirts for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the summer program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612C91" w:rsidRPr="00E55FFC" w:rsidRDefault="00612C91" w:rsidP="004F3252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One and two weeks only - $1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3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0.00/week.</w:t>
                  </w:r>
                </w:p>
                <w:p w:rsidR="00612C91" w:rsidRPr="00E55FFC" w:rsidRDefault="00612C91" w:rsidP="004F3252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Registration for one </w:t>
                  </w:r>
                  <w:r w:rsidR="005A3F82"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Session -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$1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2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0.00/week.</w:t>
                  </w:r>
                </w:p>
                <w:p w:rsidR="00612C91" w:rsidRPr="00E55FFC" w:rsidRDefault="00612C91" w:rsidP="004F3252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Registration for both Sessions - $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110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.00/week.</w:t>
                  </w:r>
                </w:p>
                <w:p w:rsidR="00612C91" w:rsidRPr="00E55FFC" w:rsidRDefault="00612C91" w:rsidP="008B7D50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Before and </w:t>
                  </w:r>
                  <w:r w:rsidR="005A3F82"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after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care per hour or per week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and</w:t>
                  </w:r>
                  <w:r w:rsidR="00AE634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s</w:t>
                  </w:r>
                  <w:r w:rsidR="008B7D50"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iblings’</w:t>
                  </w:r>
                  <w:r w:rsidRPr="00E55FFC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discounts </w:t>
                  </w:r>
                  <w:r w:rsidR="008B7D50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available!</w:t>
                  </w:r>
                </w:p>
                <w:p w:rsidR="00612C91" w:rsidRPr="00E55FFC" w:rsidRDefault="00612C91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408C4">
        <w:rPr>
          <w:noProof/>
        </w:rPr>
        <w:pict>
          <v:shape id="_x0000_s1056" type="#_x0000_t202" style="position:absolute;margin-left:87.6pt;margin-top:104.55pt;width:368.15pt;height:62.15pt;z-index:251674624" stroked="f">
            <v:textbox style="mso-next-textbox:#_x0000_s1056">
              <w:txbxContent>
                <w:p w:rsidR="00612C91" w:rsidRPr="00950C2C" w:rsidRDefault="00612C91" w:rsidP="00950C2C">
                  <w:pPr>
                    <w:spacing w:after="0"/>
                    <w:jc w:val="center"/>
                    <w:rPr>
                      <w:rFonts w:ascii="Papyrus" w:hAnsi="Papyrus"/>
                      <w:b/>
                      <w:sz w:val="32"/>
                      <w:szCs w:val="32"/>
                    </w:rPr>
                  </w:pPr>
                  <w:r w:rsidRPr="00950C2C">
                    <w:rPr>
                      <w:rFonts w:ascii="Papyrus" w:hAnsi="Papyrus"/>
                      <w:b/>
                      <w:sz w:val="32"/>
                      <w:szCs w:val="32"/>
                    </w:rPr>
                    <w:t>12200 SW 56</w:t>
                  </w:r>
                  <w:r w:rsidRPr="00950C2C">
                    <w:rPr>
                      <w:rFonts w:ascii="Papyrus" w:hAnsi="Papyrus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 w:rsidRPr="00950C2C">
                    <w:rPr>
                      <w:rFonts w:ascii="Papyrus" w:hAnsi="Papyrus"/>
                      <w:b/>
                      <w:sz w:val="32"/>
                      <w:szCs w:val="32"/>
                    </w:rPr>
                    <w:t xml:space="preserve"> Street – Miami, FL 33175</w:t>
                  </w:r>
                </w:p>
                <w:p w:rsidR="00612C91" w:rsidRPr="00950C2C" w:rsidRDefault="00612C91" w:rsidP="00950C2C">
                  <w:pPr>
                    <w:spacing w:after="0"/>
                    <w:jc w:val="center"/>
                    <w:rPr>
                      <w:rFonts w:ascii="Papyrus" w:hAnsi="Papyrus"/>
                      <w:b/>
                      <w:sz w:val="32"/>
                      <w:szCs w:val="32"/>
                    </w:rPr>
                  </w:pPr>
                  <w:r w:rsidRPr="00950C2C">
                    <w:rPr>
                      <w:rFonts w:ascii="Papyrus" w:hAnsi="Papyrus"/>
                      <w:b/>
                      <w:sz w:val="32"/>
                      <w:szCs w:val="32"/>
                    </w:rPr>
                    <w:t xml:space="preserve">Please call us at </w:t>
                  </w:r>
                  <w:r w:rsidRPr="00B4213A">
                    <w:rPr>
                      <w:rFonts w:ascii="Papyrus" w:hAnsi="Papyrus"/>
                      <w:b/>
                      <w:sz w:val="36"/>
                      <w:szCs w:val="36"/>
                    </w:rPr>
                    <w:t>786.763.3842</w:t>
                  </w:r>
                </w:p>
              </w:txbxContent>
            </v:textbox>
          </v:shape>
        </w:pict>
      </w:r>
      <w:r w:rsidR="00E408C4">
        <w:pict>
          <v:shape id="_x0000_s1030" type="#_x0000_t202" style="position:absolute;margin-left:-54.7pt;margin-top:-8.6pt;width:549.05pt;height:119.55pt;z-index:251658240;mso-position-horizontal-relative:margin" filled="f" stroked="f">
            <v:textbox style="mso-next-textbox:#_x0000_s1030">
              <w:txbxContent>
                <w:p w:rsidR="00612C91" w:rsidRDefault="00612C91" w:rsidP="008D13BB">
                  <w:pPr>
                    <w:pStyle w:val="EventHeading1"/>
                    <w:ind w:firstLine="720"/>
                    <w:jc w:val="center"/>
                    <w:rPr>
                      <w:rFonts w:ascii="Bradley Hand ITC" w:hAnsi="Bradley Hand ITC" w:cs="Aharoni"/>
                      <w:b/>
                      <w:i/>
                      <w:color w:val="FF0000"/>
                      <w:sz w:val="100"/>
                      <w:szCs w:val="100"/>
                    </w:rPr>
                  </w:pPr>
                  <w:r w:rsidRPr="00E408C4">
                    <w:rPr>
                      <w:rFonts w:ascii="Bradley Hand ITC" w:hAnsi="Bradley Hand ITC" w:cs="Aharoni"/>
                      <w:b/>
                      <w:i/>
                      <w:noProof/>
                      <w:color w:val="ED6A00" w:themeColor="accent3" w:themeShade="BF"/>
                      <w:sz w:val="144"/>
                      <w:szCs w:val="144"/>
                    </w:rPr>
                    <w:pict>
                      <v:shape id="Picture 32" o:spid="_x0000_i1025" type="#_x0000_t75" style="width:140.85pt;height:80.35pt;visibility:visible;mso-wrap-style:square" o:bullet="t">
                        <v:imagedata r:id="rId8" o:title="MC900138777[1]"/>
                      </v:shape>
                    </w:pict>
                  </w:r>
                  <w:r>
                    <w:rPr>
                      <w:rFonts w:ascii="Bradley Hand ITC" w:hAnsi="Bradley Hand ITC" w:cs="Aharoni"/>
                      <w:b/>
                      <w:i/>
                      <w:noProof/>
                      <w:color w:val="ED6A00" w:themeColor="accent3" w:themeShade="BF"/>
                      <w:sz w:val="144"/>
                      <w:szCs w:val="144"/>
                    </w:rPr>
                    <w:t xml:space="preserve"> </w:t>
                  </w:r>
                  <w:r w:rsidRPr="005547BA">
                    <w:rPr>
                      <w:rFonts w:ascii="Bradley Hand ITC" w:hAnsi="Bradley Hand ITC" w:cs="Aharoni"/>
                      <w:b/>
                      <w:i/>
                      <w:color w:val="ED6A00" w:themeColor="accent3" w:themeShade="BF"/>
                      <w:sz w:val="120"/>
                      <w:szCs w:val="120"/>
                    </w:rPr>
                    <w:t>Program</w:t>
                  </w:r>
                </w:p>
                <w:p w:rsidR="00612C91" w:rsidRPr="00557F1C" w:rsidRDefault="00612C91" w:rsidP="00557F1C">
                  <w:pPr>
                    <w:pStyle w:val="EventHeading1"/>
                    <w:rPr>
                      <w:i/>
                      <w:sz w:val="72"/>
                    </w:rPr>
                  </w:pPr>
                </w:p>
              </w:txbxContent>
            </v:textbox>
            <w10:wrap anchorx="margin"/>
          </v:shape>
        </w:pict>
      </w:r>
      <w:r w:rsidR="00E408C4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2" type="#_x0000_t72" style="position:absolute;margin-left:104.1pt;margin-top:253.85pt;width:229.5pt;height:146.45pt;rotation:765023fd;z-index:251666432" fillcolor="#ff6f61 [3205]" stroked="f" strokeweight="0">
            <v:fill color2="#ff1904 [2373]" focusposition=".5,.5" focussize="" focus="100%" type="gradientRadial"/>
            <v:shadow on="t" type="perspective" color="#af0f00 [1605]" offset="1pt" offset2="-3pt"/>
            <v:textbox style="mso-next-textbox:#_x0000_s1042">
              <w:txbxContent>
                <w:p w:rsidR="00612C91" w:rsidRDefault="00612C91" w:rsidP="00204B51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36"/>
                      <w:szCs w:val="36"/>
                    </w:rPr>
                  </w:pPr>
                  <w:r w:rsidRPr="00FF6545">
                    <w:rPr>
                      <w:rFonts w:ascii="Bradley Hand ITC" w:hAnsi="Bradley Hand ITC"/>
                      <w:b/>
                      <w:sz w:val="36"/>
                      <w:szCs w:val="36"/>
                    </w:rPr>
                    <w:t>Regist</w:t>
                  </w:r>
                  <w:r>
                    <w:rPr>
                      <w:rFonts w:ascii="Bradley Hand ITC" w:hAnsi="Bradley Hand ITC"/>
                      <w:b/>
                      <w:sz w:val="36"/>
                      <w:szCs w:val="36"/>
                    </w:rPr>
                    <w:t xml:space="preserve">er Right </w:t>
                  </w:r>
                </w:p>
                <w:p w:rsidR="00612C91" w:rsidRDefault="00612C91" w:rsidP="00204B51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proofErr w:type="gramStart"/>
                  <w:r w:rsidRPr="00FF6545">
                    <w:rPr>
                      <w:rFonts w:ascii="Bradley Hand ITC" w:hAnsi="Bradley Hand ITC"/>
                      <w:b/>
                      <w:sz w:val="36"/>
                      <w:szCs w:val="36"/>
                    </w:rPr>
                    <w:t>Now</w:t>
                  </w:r>
                  <w:r w:rsidRPr="002504A0"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!</w:t>
                  </w:r>
                  <w:proofErr w:type="gramEnd"/>
                </w:p>
              </w:txbxContent>
            </v:textbox>
          </v:shape>
        </w:pict>
      </w:r>
      <w:r w:rsidR="00E408C4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1" type="#_x0000_t63" style="position:absolute;margin-left:-84pt;margin-top:547.8pt;width:176.4pt;height:92.4pt;z-index:251672576" adj="19996,22722" fillcolor="#ff6f61 [3205]" strokecolor="#f2f2f2 [3041]" strokeweight="3pt">
            <v:shadow on="t" type="perspective" color="#af0f00 [1605]" opacity=".5" offset="1pt" offset2="-1pt"/>
            <v:textbox style="mso-next-textbox:#_x0000_s1051">
              <w:txbxContent>
                <w:p w:rsidR="00612C91" w:rsidRPr="00F508BE" w:rsidRDefault="00612C91" w:rsidP="00C905F3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F508BE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F508BE">
                    <w:rPr>
                      <w:b/>
                      <w:sz w:val="28"/>
                      <w:szCs w:val="28"/>
                    </w:rPr>
                    <w:t>Early registration by May 22</w:t>
                  </w:r>
                  <w:r w:rsidRPr="00F508BE">
                    <w:rPr>
                      <w:b/>
                      <w:sz w:val="28"/>
                      <w:szCs w:val="28"/>
                      <w:vertAlign w:val="superscript"/>
                    </w:rPr>
                    <w:t xml:space="preserve">nd </w:t>
                  </w:r>
                  <w:r w:rsidRPr="00F508B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F508BE">
                    <w:rPr>
                      <w:b/>
                      <w:i/>
                      <w:sz w:val="28"/>
                      <w:szCs w:val="28"/>
                    </w:rPr>
                    <w:t>$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Pr="00F508BE">
                    <w:rPr>
                      <w:b/>
                      <w:i/>
                      <w:sz w:val="28"/>
                      <w:szCs w:val="28"/>
                    </w:rPr>
                    <w:t>5.00</w:t>
                  </w:r>
                </w:p>
                <w:p w:rsidR="00612C91" w:rsidRPr="009A04C2" w:rsidRDefault="00612C9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408C4">
        <w:pict>
          <v:shape id="_x0000_s1034" type="#_x0000_t202" style="position:absolute;margin-left:-69.6pt;margin-top:267.6pt;width:169.2pt;height:165pt;z-index:251662336;mso-position-horizontal-relative:margin" filled="f" stroked="f">
            <v:textbox style="mso-next-textbox:#_x0000_s1034">
              <w:txbxContent>
                <w:p w:rsidR="00612C91" w:rsidRDefault="00612C91" w:rsidP="001B7C41">
                  <w:pPr>
                    <w:pStyle w:val="Location"/>
                    <w:jc w:val="center"/>
                    <w:rPr>
                      <w:b w:val="0"/>
                    </w:rPr>
                  </w:pPr>
                  <w:r w:rsidRPr="00451FAF">
                    <w:rPr>
                      <w:u w:val="single"/>
                    </w:rPr>
                    <w:t>Session 1</w:t>
                  </w:r>
                  <w:r>
                    <w:rPr>
                      <w:u w:val="single"/>
                    </w:rPr>
                    <w:t xml:space="preserve">  </w:t>
                  </w:r>
                </w:p>
                <w:p w:rsidR="00612C91" w:rsidRPr="006944D6" w:rsidRDefault="00612C91" w:rsidP="001B7C41">
                  <w:pPr>
                    <w:pStyle w:val="Location"/>
                    <w:jc w:val="center"/>
                    <w:rPr>
                      <w:b w:val="0"/>
                      <w:sz w:val="16"/>
                      <w:szCs w:val="16"/>
                    </w:rPr>
                  </w:pPr>
                  <w:r w:rsidRPr="00F06014">
                    <w:rPr>
                      <w:b w:val="0"/>
                      <w:sz w:val="20"/>
                      <w:szCs w:val="20"/>
                    </w:rPr>
                    <w:t>(</w:t>
                  </w:r>
                  <w:r>
                    <w:rPr>
                      <w:b w:val="0"/>
                      <w:sz w:val="20"/>
                      <w:szCs w:val="20"/>
                    </w:rPr>
                    <w:t>4</w:t>
                  </w:r>
                  <w:r w:rsidRPr="00F06014">
                    <w:rPr>
                      <w:b w:val="0"/>
                      <w:sz w:val="20"/>
                      <w:szCs w:val="20"/>
                    </w:rPr>
                    <w:t xml:space="preserve"> Weeks)</w:t>
                  </w:r>
                </w:p>
                <w:p w:rsidR="00612C91" w:rsidRPr="00950C2C" w:rsidRDefault="00612C91">
                  <w:pPr>
                    <w:pStyle w:val="Location"/>
                    <w:rPr>
                      <w:sz w:val="28"/>
                      <w:szCs w:val="28"/>
                    </w:rPr>
                  </w:pPr>
                  <w:r w:rsidRPr="00950C2C">
                    <w:rPr>
                      <w:sz w:val="28"/>
                      <w:szCs w:val="28"/>
                    </w:rPr>
                    <w:t xml:space="preserve">June </w:t>
                  </w:r>
                  <w:r>
                    <w:rPr>
                      <w:sz w:val="28"/>
                      <w:szCs w:val="28"/>
                    </w:rPr>
                    <w:t>20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950C2C">
                    <w:rPr>
                      <w:sz w:val="28"/>
                      <w:szCs w:val="28"/>
                    </w:rPr>
                    <w:t>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950C2C">
                    <w:rPr>
                      <w:sz w:val="28"/>
                      <w:szCs w:val="28"/>
                    </w:rPr>
                    <w:t xml:space="preserve"> June </w:t>
                  </w:r>
                  <w:r>
                    <w:rPr>
                      <w:sz w:val="28"/>
                      <w:szCs w:val="28"/>
                    </w:rPr>
                    <w:t>24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612C91" w:rsidRDefault="00612C91" w:rsidP="005547BA">
                  <w:pPr>
                    <w:pStyle w:val="Location"/>
                    <w:rPr>
                      <w:sz w:val="28"/>
                      <w:szCs w:val="28"/>
                      <w:vertAlign w:val="superscript"/>
                    </w:rPr>
                  </w:pPr>
                  <w:r>
                    <w:rPr>
                      <w:sz w:val="28"/>
                      <w:szCs w:val="28"/>
                    </w:rPr>
                    <w:t>June 27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sz w:val="28"/>
                      <w:szCs w:val="28"/>
                      <w:vertAlign w:val="superscript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–  July </w:t>
                  </w:r>
                  <w:r w:rsidRPr="00950C2C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  <w:vertAlign w:val="superscript"/>
                    </w:rPr>
                    <w:t>st</w:t>
                  </w:r>
                </w:p>
                <w:p w:rsidR="00612C91" w:rsidRPr="00950C2C" w:rsidRDefault="00612C91">
                  <w:pPr>
                    <w:pStyle w:val="Location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July</w:t>
                  </w:r>
                  <w:r w:rsidRPr="00950C2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  <w:vertAlign w:val="superscript"/>
                    </w:rPr>
                    <w:t xml:space="preserve">th       </w:t>
                  </w:r>
                  <w:r>
                    <w:rPr>
                      <w:sz w:val="28"/>
                      <w:szCs w:val="28"/>
                    </w:rPr>
                    <w:t xml:space="preserve"> –  July 8</w:t>
                  </w:r>
                  <w:r>
                    <w:rPr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612C91" w:rsidRDefault="00612C91">
                  <w:pPr>
                    <w:pStyle w:val="Location"/>
                    <w:rPr>
                      <w:sz w:val="28"/>
                      <w:szCs w:val="28"/>
                      <w:vertAlign w:val="superscript"/>
                    </w:rPr>
                  </w:pPr>
                  <w:r w:rsidRPr="00950C2C">
                    <w:rPr>
                      <w:sz w:val="28"/>
                      <w:szCs w:val="28"/>
                    </w:rPr>
                    <w:t>Ju</w:t>
                  </w:r>
                  <w:r>
                    <w:rPr>
                      <w:sz w:val="28"/>
                      <w:szCs w:val="28"/>
                    </w:rPr>
                    <w:t>ly 11</w:t>
                  </w:r>
                  <w:r w:rsidRPr="00950C2C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sz w:val="28"/>
                      <w:szCs w:val="28"/>
                      <w:vertAlign w:val="superscript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 xml:space="preserve"> –  July 15</w:t>
                  </w:r>
                  <w:r>
                    <w:rPr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612C91" w:rsidRPr="00950C2C" w:rsidRDefault="00612C91">
                  <w:pPr>
                    <w:pStyle w:val="Location"/>
                    <w:rPr>
                      <w:sz w:val="28"/>
                      <w:szCs w:val="28"/>
                    </w:rPr>
                  </w:pPr>
                </w:p>
                <w:p w:rsidR="00612C91" w:rsidRDefault="00612C91">
                  <w:pPr>
                    <w:pStyle w:val="Location"/>
                  </w:pPr>
                </w:p>
                <w:p w:rsidR="00612C91" w:rsidRDefault="00612C91">
                  <w:pPr>
                    <w:pStyle w:val="Location"/>
                  </w:pPr>
                </w:p>
                <w:p w:rsidR="00612C91" w:rsidRDefault="00612C91">
                  <w:pPr>
                    <w:pStyle w:val="Location"/>
                  </w:pPr>
                </w:p>
                <w:p w:rsidR="00612C91" w:rsidRDefault="00612C91">
                  <w:pPr>
                    <w:pStyle w:val="Address"/>
                  </w:pPr>
                </w:p>
              </w:txbxContent>
            </v:textbox>
            <w10:wrap anchorx="margin"/>
          </v:shape>
        </w:pict>
      </w:r>
      <w:r w:rsidR="00E408C4">
        <w:pict>
          <v:shape id="_x0000_s1032" type="#_x0000_t202" style="position:absolute;margin-left:-69.6pt;margin-top:362.4pt;width:290.4pt;height:203.4pt;z-index:251660288;mso-position-horizontal-relative:margin" filled="f" stroked="f">
            <v:textbox style="mso-next-textbox:#_x0000_s1032">
              <w:txbxContent>
                <w:p w:rsidR="00612C91" w:rsidRDefault="00612C91">
                  <w:pPr>
                    <w:pStyle w:val="Description"/>
                    <w:rPr>
                      <w:sz w:val="28"/>
                      <w:szCs w:val="28"/>
                    </w:rPr>
                  </w:pPr>
                </w:p>
                <w:p w:rsidR="00612C91" w:rsidRPr="001B7C41" w:rsidRDefault="00612C91" w:rsidP="006944D6">
                  <w:pPr>
                    <w:pStyle w:val="Description"/>
                    <w:jc w:val="center"/>
                    <w:rPr>
                      <w:rFonts w:ascii="Tempus Sans ITC" w:hAnsi="Tempus Sans ITC"/>
                      <w:b/>
                      <w:sz w:val="28"/>
                      <w:szCs w:val="28"/>
                    </w:rPr>
                  </w:pPr>
                  <w:r w:rsidRPr="001B7C41"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 xml:space="preserve">The Focus of our camp is to fulfill their curiosity, express creativity, and exercise their brain and their muscles!!! Hands on activities led by experienced </w:t>
                  </w:r>
                  <w:r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 xml:space="preserve">personnel </w:t>
                  </w:r>
                  <w:r w:rsidRPr="001B7C41"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>to help build self-confidence and motivate a child’s cognitive, language, social</w:t>
                  </w:r>
                  <w:r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>,</w:t>
                  </w:r>
                  <w:r w:rsidRPr="001B7C41"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 xml:space="preserve"> emotional and </w:t>
                  </w:r>
                  <w:r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>Physical development</w:t>
                  </w:r>
                  <w:r w:rsidRPr="001B7C41">
                    <w:rPr>
                      <w:rFonts w:ascii="Tempus Sans ITC" w:hAnsi="Tempus Sans ITC"/>
                      <w:b/>
                      <w:sz w:val="28"/>
                      <w:szCs w:val="28"/>
                    </w:rPr>
                    <w:t>.</w:t>
                  </w:r>
                </w:p>
                <w:p w:rsidR="00612C91" w:rsidRPr="00FF6545" w:rsidRDefault="00612C91">
                  <w:pPr>
                    <w:pStyle w:val="Description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E408C4">
        <w:pict>
          <v:rect id="_x0000_s1035" style="position:absolute;margin-left:-57.1pt;margin-top:187.2pt;width:555.05pt;height:73.2pt;z-index:-251653120" fillcolor="#ff953e [3206]" strokecolor="#f2f2f2 [3041]" strokeweight="3pt">
            <v:shadow on="t" type="perspective" color="#9d4600 [1606]" opacity=".5" offset="1pt" offset2="-1pt"/>
            <v:textbox style="mso-next-textbox:#_x0000_s1035">
              <w:txbxContent>
                <w:p w:rsidR="00612C91" w:rsidRPr="00950C2C" w:rsidRDefault="00612C91" w:rsidP="00950C2C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50C2C">
                    <w:rPr>
                      <w:sz w:val="32"/>
                      <w:szCs w:val="32"/>
                    </w:rPr>
                    <w:t xml:space="preserve">Come and Join us </w:t>
                  </w:r>
                  <w:r>
                    <w:rPr>
                      <w:sz w:val="32"/>
                      <w:szCs w:val="32"/>
                    </w:rPr>
                    <w:t>in an adventure full of recreational and educational</w:t>
                  </w:r>
                  <w:r w:rsidRPr="00950C2C">
                    <w:rPr>
                      <w:sz w:val="32"/>
                      <w:szCs w:val="32"/>
                    </w:rPr>
                    <w:t xml:space="preserve"> fun!!!!!</w:t>
                  </w:r>
                </w:p>
                <w:p w:rsidR="00612C91" w:rsidRPr="00950C2C" w:rsidRDefault="00612C91" w:rsidP="00950C2C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50C2C">
                    <w:rPr>
                      <w:sz w:val="32"/>
                      <w:szCs w:val="32"/>
                    </w:rPr>
                    <w:t xml:space="preserve">June </w:t>
                  </w:r>
                  <w:r>
                    <w:rPr>
                      <w:sz w:val="32"/>
                      <w:szCs w:val="32"/>
                    </w:rPr>
                    <w:t>20</w:t>
                  </w:r>
                  <w:r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>
                    <w:rPr>
                      <w:sz w:val="32"/>
                      <w:szCs w:val="32"/>
                    </w:rPr>
                    <w:t>, 201</w:t>
                  </w:r>
                  <w:r w:rsidR="00FE0B7A">
                    <w:rPr>
                      <w:sz w:val="32"/>
                      <w:szCs w:val="32"/>
                    </w:rPr>
                    <w:t>6</w:t>
                  </w:r>
                  <w:r>
                    <w:rPr>
                      <w:sz w:val="32"/>
                      <w:szCs w:val="32"/>
                    </w:rPr>
                    <w:t xml:space="preserve"> to August 12</w:t>
                  </w:r>
                  <w:r w:rsidRPr="00950C2C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 w:rsidRPr="00950C2C">
                    <w:rPr>
                      <w:sz w:val="32"/>
                      <w:szCs w:val="32"/>
                    </w:rPr>
                    <w:t>, 201</w:t>
                  </w:r>
                  <w:r w:rsidR="000E0413">
                    <w:rPr>
                      <w:sz w:val="32"/>
                      <w:szCs w:val="32"/>
                    </w:rPr>
                    <w:t>6</w:t>
                  </w:r>
                </w:p>
                <w:p w:rsidR="00612C91" w:rsidRPr="00950C2C" w:rsidRDefault="008B7D50" w:rsidP="00950C2C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Eight</w:t>
                  </w:r>
                  <w:r w:rsidR="00612C91">
                    <w:rPr>
                      <w:sz w:val="32"/>
                      <w:szCs w:val="32"/>
                    </w:rPr>
                    <w:t xml:space="preserve"> weeks of fun activities for your children to enjoy the summer</w:t>
                  </w:r>
                  <w:r w:rsidR="00612C91" w:rsidRPr="00950C2C">
                    <w:rPr>
                      <w:sz w:val="32"/>
                      <w:szCs w:val="32"/>
                    </w:rPr>
                    <w:t>!</w:t>
                  </w:r>
                </w:p>
                <w:p w:rsidR="00612C91" w:rsidRPr="009F3351" w:rsidRDefault="00612C91" w:rsidP="009F3351">
                  <w:pPr>
                    <w:rPr>
                      <w:sz w:val="40"/>
                      <w:szCs w:val="40"/>
                    </w:rPr>
                  </w:pPr>
                </w:p>
                <w:p w:rsidR="00612C91" w:rsidRDefault="00612C91"/>
              </w:txbxContent>
            </v:textbox>
          </v:rect>
        </w:pict>
      </w:r>
    </w:p>
    <w:sectPr w:rsidR="00190DE4" w:rsidSect="00950C2C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in;height:3in;visibility:visible;mso-wrap-style:square" o:bullet="t">
        <v:imagedata r:id="rId1" o:title="MC900138777[1]"/>
      </v:shape>
    </w:pict>
  </w:numPicBullet>
  <w:abstractNum w:abstractNumId="0">
    <w:nsid w:val="FFFFFF7F"/>
    <w:multiLevelType w:val="singleLevel"/>
    <w:tmpl w:val="F77E6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47B8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4022B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7A4C5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7CC19B9"/>
    <w:multiLevelType w:val="hybridMultilevel"/>
    <w:tmpl w:val="E214B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proofState w:spelling="clean" w:grammar="clean"/>
  <w:attachedTemplate r:id="rId1"/>
  <w:stylePaneFormatFilter w:val="1001"/>
  <w:defaultTabStop w:val="720"/>
  <w:characterSpacingControl w:val="doNotCompress"/>
  <w:compat>
    <w:doNotSnapToGridInCell/>
    <w:doNotWrapTextWithPunct/>
    <w:doNotUseEastAsianBreakRules/>
    <w:growAutofit/>
  </w:compat>
  <w:rsids>
    <w:rsidRoot w:val="00557F1C"/>
    <w:rsid w:val="00006DEB"/>
    <w:rsid w:val="000178CE"/>
    <w:rsid w:val="00057217"/>
    <w:rsid w:val="000E0413"/>
    <w:rsid w:val="00145180"/>
    <w:rsid w:val="00190DE4"/>
    <w:rsid w:val="001B7C41"/>
    <w:rsid w:val="001D71E7"/>
    <w:rsid w:val="00204B51"/>
    <w:rsid w:val="002504A0"/>
    <w:rsid w:val="00254F93"/>
    <w:rsid w:val="002762ED"/>
    <w:rsid w:val="002D6837"/>
    <w:rsid w:val="002F2DF6"/>
    <w:rsid w:val="003335BC"/>
    <w:rsid w:val="00347F2F"/>
    <w:rsid w:val="00451FAF"/>
    <w:rsid w:val="004F3252"/>
    <w:rsid w:val="005547BA"/>
    <w:rsid w:val="00557F1C"/>
    <w:rsid w:val="005771D3"/>
    <w:rsid w:val="005849E3"/>
    <w:rsid w:val="005A3F82"/>
    <w:rsid w:val="00612C91"/>
    <w:rsid w:val="006944D6"/>
    <w:rsid w:val="00702D13"/>
    <w:rsid w:val="007619BD"/>
    <w:rsid w:val="008B7D50"/>
    <w:rsid w:val="008D13BB"/>
    <w:rsid w:val="0090509E"/>
    <w:rsid w:val="00941085"/>
    <w:rsid w:val="00941E77"/>
    <w:rsid w:val="00950C2C"/>
    <w:rsid w:val="009978A5"/>
    <w:rsid w:val="009A04C2"/>
    <w:rsid w:val="009F3351"/>
    <w:rsid w:val="00AC22DD"/>
    <w:rsid w:val="00AD6060"/>
    <w:rsid w:val="00AE634C"/>
    <w:rsid w:val="00B4213A"/>
    <w:rsid w:val="00B94CE4"/>
    <w:rsid w:val="00C06093"/>
    <w:rsid w:val="00C817D9"/>
    <w:rsid w:val="00C905F3"/>
    <w:rsid w:val="00CE203A"/>
    <w:rsid w:val="00D131AB"/>
    <w:rsid w:val="00E01917"/>
    <w:rsid w:val="00E04231"/>
    <w:rsid w:val="00E408C4"/>
    <w:rsid w:val="00E55FFC"/>
    <w:rsid w:val="00E63014"/>
    <w:rsid w:val="00E67C26"/>
    <w:rsid w:val="00ED54C2"/>
    <w:rsid w:val="00F06014"/>
    <w:rsid w:val="00F2105A"/>
    <w:rsid w:val="00F508BE"/>
    <w:rsid w:val="00FB5F5E"/>
    <w:rsid w:val="00FE0B7A"/>
    <w:rsid w:val="00FF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4]" strokecolor="none"/>
    </o:shapedefaults>
    <o:shapelayout v:ext="edit">
      <o:idmap v:ext="edit" data="1"/>
      <o:rules v:ext="edit">
        <o:r id="V:Rule1" type="callout" idref="#_x0000_s1048"/>
        <o:r id="V:Rule2" type="callout" idref="#_x0000_s1050"/>
        <o:r id="V:Rule3" type="callout" idref="#_x0000_s1051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190DE4"/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rsid w:val="00190DE4"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190DE4"/>
    <w:pPr>
      <w:spacing w:after="0" w:line="216" w:lineRule="auto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E4"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al"/>
    <w:qFormat/>
    <w:rsid w:val="00190DE4"/>
    <w:rPr>
      <w:color w:val="FFFFFF" w:themeColor="background1"/>
      <w:sz w:val="48"/>
      <w:szCs w:val="48"/>
    </w:rPr>
  </w:style>
  <w:style w:type="paragraph" w:customStyle="1" w:styleId="Location">
    <w:name w:val="Location"/>
    <w:basedOn w:val="Normal"/>
    <w:qFormat/>
    <w:rsid w:val="00190DE4"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al"/>
    <w:qFormat/>
    <w:rsid w:val="00190DE4"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al"/>
    <w:qFormat/>
    <w:rsid w:val="00190DE4"/>
    <w:pPr>
      <w:spacing w:line="288" w:lineRule="auto"/>
    </w:pPr>
    <w:rPr>
      <w:szCs w:val="24"/>
    </w:rPr>
  </w:style>
  <w:style w:type="paragraph" w:customStyle="1" w:styleId="Organization">
    <w:name w:val="Organization"/>
    <w:basedOn w:val="Normal"/>
    <w:qFormat/>
    <w:rsid w:val="00190DE4"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semiHidden/>
    <w:rsid w:val="00190DE4"/>
    <w:rPr>
      <w:rFonts w:asciiTheme="majorHAnsi" w:hAnsiTheme="majorHAnsi"/>
      <w:cap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90DE4"/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190DE4"/>
    <w:rPr>
      <w:color w:val="808080"/>
    </w:rPr>
  </w:style>
  <w:style w:type="paragraph" w:customStyle="1" w:styleId="EventHeading1">
    <w:name w:val="Event Heading 1"/>
    <w:basedOn w:val="Normal"/>
    <w:qFormat/>
    <w:rsid w:val="00190DE4"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al"/>
    <w:qFormat/>
    <w:rsid w:val="00190DE4"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Microsoft\Templates\GenericEventFlyer.dotx" TargetMode="External"/></Relationships>
</file>

<file path=word/theme/theme1.xml><?xml version="1.0" encoding="utf-8"?>
<a:theme xmlns:a="http://schemas.openxmlformats.org/drawingml/2006/main" name="Custom Theme">
  <a:themeElements>
    <a:clrScheme name="Deluxe">
      <a:dk1>
        <a:sysClr val="windowText" lastClr="000000"/>
      </a:dk1>
      <a:lt1>
        <a:sysClr val="window" lastClr="FFFFFF"/>
      </a:lt1>
      <a:dk2>
        <a:srgbClr val="30356E"/>
      </a:dk2>
      <a:lt2>
        <a:srgbClr val="FFF9E5"/>
      </a:lt2>
      <a:accent1>
        <a:srgbClr val="CC4757"/>
      </a:accent1>
      <a:accent2>
        <a:srgbClr val="FF6F61"/>
      </a:accent2>
      <a:accent3>
        <a:srgbClr val="FF953E"/>
      </a:accent3>
      <a:accent4>
        <a:srgbClr val="F8BD52"/>
      </a:accent4>
      <a:accent5>
        <a:srgbClr val="46A6BD"/>
      </a:accent5>
      <a:accent6>
        <a:srgbClr val="5488BC"/>
      </a:accent6>
      <a:hlink>
        <a:srgbClr val="FA7D7A"/>
      </a:hlink>
      <a:folHlink>
        <a:srgbClr val="FFCF3E"/>
      </a:folHlink>
    </a:clrScheme>
    <a:fontScheme name="Office Fonts">
      <a:majorFont>
        <a:latin typeface="Cambria"/>
        <a:ea typeface=""/>
        <a:cs typeface=""/>
        <a:font script="Jpan" typeface="MS Mincho"/>
        <a:font script="Arab" typeface="Times New Roman"/>
        <a:font script="Hang" typeface="Batang"/>
        <a:font script="Hant" typeface="MingLiu"/>
        <a:font script="Hans" typeface="SimSun"/>
        <a:font script="Cyrl" typeface="Times New Roman"/>
        <a:font script="Grek" typeface="Times New Roman"/>
        <a:font script="Hebr" typeface="Times New Roman"/>
        <a:font script="Viet" typeface="Times New Roman"/>
        <a:font script="Thai" typeface="Angsana New"/>
      </a:majorFont>
      <a:minorFont>
        <a:latin typeface="Calibri"/>
        <a:ea typeface=""/>
        <a:cs typeface=""/>
        <a:font script="Jpan" typeface="MS Gothic"/>
        <a:font script="Arab" typeface="Arial"/>
        <a:font script="Hang" typeface="Dotum"/>
        <a:font script="Hant" typeface="PMingLiu"/>
        <a:font script="Hans" typeface="SimHei"/>
        <a:font script="Cyrl" typeface="Arial"/>
        <a:font script="Grek" typeface="Arial"/>
        <a:font script="Hebr" typeface="Arial"/>
        <a:font script="Viet" typeface="Arial"/>
        <a:font script="Thai" typeface="Cordia New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CDE1B-E783-4568-B094-A72DD14C8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2536B-BDB2-40DF-A5F5-5693D213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GenericEventFlyer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event flyer</vt:lpstr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event flyer</dc:title>
  <dc:creator>Martin</dc:creator>
  <cp:lastModifiedBy>Martin</cp:lastModifiedBy>
  <cp:revision>5</cp:revision>
  <cp:lastPrinted>2016-05-12T23:18:00Z</cp:lastPrinted>
  <dcterms:created xsi:type="dcterms:W3CDTF">2016-05-13T14:55:00Z</dcterms:created>
  <dcterms:modified xsi:type="dcterms:W3CDTF">2016-05-13T14:57:00Z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TC101731849990</vt:lpwstr>
  </property>
</Properties>
</file>